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D07A3" w:rsidRPr="0091543F" w:rsidRDefault="00DE649D">
      <w:pPr>
        <w:pStyle w:val="Subtitle"/>
        <w:rPr>
          <w:sz w:val="48"/>
        </w:rPr>
      </w:pPr>
      <w:r w:rsidRPr="0091543F">
        <w:rPr>
          <w:noProof/>
          <w:sz w:val="48"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1329351" wp14:editId="5C4A3B3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D07A3" w:rsidRDefault="006D07A3" w:rsidP="008B3BC8">
                                <w:pPr>
                                  <w:pStyle w:val="ContactInf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0;margin-top:0;width:539.3pt;height:10in;z-index:-251659264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iIsIA&#10;AADbAAAADwAAAGRycy9kb3ducmV2LnhtbERP3WrCMBS+H+wdwhF2M9ZUGTJqY3GC0u1iY+oDHJpj&#10;W21OShLb+vbLxWCXH99/XkymEwM531pWME9SEMSV1S3XCk7H3csbCB+QNXaWScGdPBTrx4ccM21H&#10;/qHhEGoRQ9hnqKAJoc+k9FVDBn1ie+LIna0zGCJ0tdQOxxhuOrlI06U02HJsaLCnbUPV9XAzCqqd&#10;/7x8LZ/d+fa9f7/b46v9mJdKPc2mzQpEoCn8i//cpVawiOvj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6IiwgAAANsAAAAPAAAAAAAAAAAAAAAAAJgCAABkcnMvZG93&#10;bnJldi54bWxQSwUGAAAAAAQABAD1AAAAhwMAAAAA&#10;" filled="f" stroked="f" strokeweight="1pt">
                    <v:textbox inset="38.88pt,,38.88pt">
                      <w:txbxContent>
                        <w:p w:rsidR="006D07A3" w:rsidRDefault="006D07A3" w:rsidP="008B3BC8">
                          <w:pPr>
                            <w:pStyle w:val="ContactInfo"/>
                            <w:jc w:val="center"/>
                          </w:pP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 w:rsidR="0091543F" w:rsidRPr="0091543F">
        <w:rPr>
          <w:sz w:val="48"/>
        </w:rPr>
        <w:t>PREDAVANJE</w:t>
      </w:r>
    </w:p>
    <w:p w:rsidR="006D07A3" w:rsidRPr="0091543F" w:rsidRDefault="0091543F">
      <w:pPr>
        <w:pStyle w:val="Subtitle"/>
        <w:rPr>
          <w:sz w:val="40"/>
          <w:szCs w:val="44"/>
        </w:rPr>
      </w:pPr>
      <w:r w:rsidRPr="0091543F">
        <w:rPr>
          <w:rFonts w:asciiTheme="majorHAnsi" w:eastAsiaTheme="majorEastAsia" w:hAnsiTheme="majorHAnsi" w:cstheme="majorBidi"/>
          <w:b/>
          <w:bCs/>
          <w:color w:val="9C2224" w:themeColor="accent2" w:themeShade="BF"/>
          <w:spacing w:val="-10"/>
          <w:kern w:val="28"/>
          <w:szCs w:val="80"/>
        </w:rPr>
        <w:t>Značaj I ULOGA farmaceuta u PREPORUCI otc LIJEK</w:t>
      </w:r>
      <w:r>
        <w:rPr>
          <w:rFonts w:asciiTheme="majorHAnsi" w:eastAsiaTheme="majorEastAsia" w:hAnsiTheme="majorHAnsi" w:cstheme="majorBidi"/>
          <w:b/>
          <w:bCs/>
          <w:color w:val="9C2224" w:themeColor="accent2" w:themeShade="BF"/>
          <w:spacing w:val="-10"/>
          <w:kern w:val="28"/>
          <w:szCs w:val="80"/>
        </w:rPr>
        <w:t>O</w:t>
      </w:r>
      <w:r w:rsidRPr="0091543F">
        <w:rPr>
          <w:rFonts w:asciiTheme="majorHAnsi" w:eastAsiaTheme="majorEastAsia" w:hAnsiTheme="majorHAnsi" w:cstheme="majorBidi"/>
          <w:b/>
          <w:bCs/>
          <w:color w:val="9C2224" w:themeColor="accent2" w:themeShade="BF"/>
          <w:spacing w:val="-10"/>
          <w:kern w:val="28"/>
          <w:szCs w:val="80"/>
        </w:rPr>
        <w:t xml:space="preserve">VA, nije svejedno šta preporučimo! </w:t>
      </w:r>
      <w:r w:rsidR="004C1473" w:rsidRPr="0091543F">
        <w:rPr>
          <w:sz w:val="40"/>
          <w:szCs w:val="44"/>
        </w:rPr>
        <w:t>RAZMJENA ISKUSTAVA U TERAPIJI</w:t>
      </w:r>
    </w:p>
    <w:p w:rsidR="00DC2111" w:rsidRPr="00DC2111" w:rsidRDefault="00FF3CE1" w:rsidP="0091543F">
      <w:pPr>
        <w:pStyle w:val="Date"/>
        <w:pBdr>
          <w:left w:val="dotted" w:sz="2" w:space="0" w:color="FFFFFF" w:themeColor="background1"/>
        </w:pBdr>
        <w:ind w:left="0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srijeda</w:t>
      </w:r>
      <w:proofErr w:type="spellEnd"/>
      <w:r>
        <w:rPr>
          <w:sz w:val="32"/>
          <w:szCs w:val="32"/>
        </w:rPr>
        <w:t xml:space="preserve">, </w:t>
      </w:r>
      <w:r w:rsidR="0091543F" w:rsidRPr="00DC2111">
        <w:rPr>
          <w:sz w:val="32"/>
          <w:szCs w:val="32"/>
        </w:rPr>
        <w:t>9</w:t>
      </w:r>
      <w:r w:rsidR="00BF6D09" w:rsidRPr="00DC2111">
        <w:rPr>
          <w:sz w:val="32"/>
          <w:szCs w:val="32"/>
        </w:rPr>
        <w:t>.</w:t>
      </w:r>
      <w:proofErr w:type="gramEnd"/>
      <w:r w:rsidR="00BF6D09" w:rsidRPr="00DC2111">
        <w:rPr>
          <w:sz w:val="32"/>
          <w:szCs w:val="32"/>
        </w:rPr>
        <w:t xml:space="preserve"> </w:t>
      </w:r>
      <w:r w:rsidR="0091543F" w:rsidRPr="00DC2111">
        <w:rPr>
          <w:sz w:val="32"/>
          <w:szCs w:val="32"/>
        </w:rPr>
        <w:t>OKTOBAR</w:t>
      </w:r>
      <w:r w:rsidR="00BF6D09" w:rsidRPr="00DC2111">
        <w:rPr>
          <w:sz w:val="32"/>
          <w:szCs w:val="32"/>
        </w:rPr>
        <w:t>, 2019</w:t>
      </w:r>
      <w:r w:rsidR="00DC2111" w:rsidRPr="00DC2111">
        <w:rPr>
          <w:sz w:val="32"/>
          <w:szCs w:val="32"/>
        </w:rPr>
        <w:t xml:space="preserve"> </w:t>
      </w:r>
    </w:p>
    <w:p w:rsidR="004C1473" w:rsidRPr="00DC2111" w:rsidRDefault="00DC2111" w:rsidP="0091543F">
      <w:pPr>
        <w:pStyle w:val="Date"/>
        <w:pBdr>
          <w:left w:val="dotted" w:sz="2" w:space="0" w:color="FFFFFF" w:themeColor="background1"/>
        </w:pBdr>
        <w:ind w:left="0"/>
        <w:rPr>
          <w:sz w:val="32"/>
          <w:szCs w:val="32"/>
        </w:rPr>
      </w:pPr>
      <w:r w:rsidRPr="00DC2111">
        <w:rPr>
          <w:sz w:val="32"/>
          <w:szCs w:val="32"/>
        </w:rPr>
        <w:t>19:00 sati</w:t>
      </w:r>
    </w:p>
    <w:p w:rsidR="004C1473" w:rsidRPr="00DC2111" w:rsidRDefault="00407CAD" w:rsidP="003E793C">
      <w:pPr>
        <w:pStyle w:val="Location"/>
        <w:pBdr>
          <w:bottom w:val="dotted" w:sz="2" w:space="7" w:color="572111" w:themeColor="text2"/>
        </w:pBdr>
        <w:rPr>
          <w:b/>
          <w:sz w:val="32"/>
          <w:szCs w:val="32"/>
        </w:rPr>
      </w:pPr>
      <w:r w:rsidRPr="00DC2111">
        <w:rPr>
          <w:b/>
          <w:sz w:val="32"/>
          <w:szCs w:val="32"/>
        </w:rPr>
        <w:t xml:space="preserve">HOTEL </w:t>
      </w:r>
      <w:r w:rsidR="0091543F" w:rsidRPr="00DC2111">
        <w:rPr>
          <w:b/>
          <w:sz w:val="32"/>
          <w:szCs w:val="32"/>
        </w:rPr>
        <w:t>M</w:t>
      </w:r>
      <w:r w:rsidR="00EC4AE2" w:rsidRPr="00DC2111">
        <w:rPr>
          <w:b/>
          <w:sz w:val="32"/>
          <w:szCs w:val="32"/>
        </w:rPr>
        <w:t>E</w:t>
      </w:r>
      <w:r w:rsidR="0091543F" w:rsidRPr="00DC2111">
        <w:rPr>
          <w:b/>
          <w:sz w:val="32"/>
          <w:szCs w:val="32"/>
        </w:rPr>
        <w:t>LL</w:t>
      </w:r>
      <w:r w:rsidR="00EC4AE2" w:rsidRPr="00DC2111">
        <w:rPr>
          <w:b/>
          <w:sz w:val="32"/>
          <w:szCs w:val="32"/>
        </w:rPr>
        <w:t>AIN</w:t>
      </w:r>
    </w:p>
    <w:p w:rsidR="00A212FA" w:rsidRPr="00DC2111" w:rsidRDefault="0091543F" w:rsidP="003E793C">
      <w:pPr>
        <w:pStyle w:val="Location"/>
        <w:pBdr>
          <w:bottom w:val="dotted" w:sz="2" w:space="7" w:color="572111" w:themeColor="text2"/>
        </w:pBdr>
        <w:rPr>
          <w:sz w:val="32"/>
          <w:szCs w:val="32"/>
        </w:rPr>
      </w:pPr>
      <w:r w:rsidRPr="00DC2111">
        <w:rPr>
          <w:sz w:val="32"/>
          <w:szCs w:val="32"/>
        </w:rPr>
        <w:t>TUZLA</w:t>
      </w:r>
    </w:p>
    <w:p w:rsidR="00CC7281" w:rsidRDefault="00CC7281" w:rsidP="00654553">
      <w:pPr>
        <w:spacing w:after="0" w:line="240" w:lineRule="auto"/>
        <w:ind w:left="0"/>
        <w:rPr>
          <w:i/>
          <w:sz w:val="22"/>
          <w:lang w:val="bs-Latn-BA"/>
        </w:rPr>
      </w:pPr>
      <w:r w:rsidRPr="00CC7281">
        <w:rPr>
          <w:i/>
          <w:sz w:val="22"/>
          <w:lang w:val="bs-Latn-BA"/>
        </w:rPr>
        <w:t>Pacijenti samoinicijativno nabavljaju lijekove, često pod uticajem reklamnih poruka i sve više koriste alternativnu medicinu.</w:t>
      </w:r>
      <w:r w:rsidRPr="00CC7281">
        <w:rPr>
          <w:sz w:val="28"/>
        </w:rPr>
        <w:t xml:space="preserve"> </w:t>
      </w:r>
      <w:r w:rsidRPr="00CC7281">
        <w:rPr>
          <w:i/>
          <w:sz w:val="22"/>
          <w:lang w:val="bs-Latn-BA"/>
        </w:rPr>
        <w:t xml:space="preserve">Lijekovi mogu uzrokovati različite probleme, pa i bolest zbog pogrešnog propisivanja ili primjene, te time uzrokovati dvostruko negativan efekat: pogoršanje zdravlja i dodatni trošak za liječenje. </w:t>
      </w:r>
      <w:r w:rsidR="00654553">
        <w:rPr>
          <w:i/>
          <w:sz w:val="22"/>
          <w:lang w:val="bs-Latn-BA"/>
        </w:rPr>
        <w:t>1</w:t>
      </w:r>
    </w:p>
    <w:p w:rsidR="00654553" w:rsidRDefault="00654553" w:rsidP="00654553">
      <w:pPr>
        <w:spacing w:after="0" w:line="240" w:lineRule="auto"/>
        <w:ind w:left="0"/>
        <w:rPr>
          <w:i/>
          <w:sz w:val="22"/>
          <w:lang w:val="bs-Latn-BA"/>
        </w:rPr>
      </w:pPr>
    </w:p>
    <w:p w:rsidR="00CC7281" w:rsidRPr="00DC2111" w:rsidRDefault="00654553" w:rsidP="00CC7281">
      <w:pPr>
        <w:ind w:left="0"/>
        <w:rPr>
          <w:i/>
          <w:sz w:val="22"/>
          <w:lang w:val="bs-Latn-BA"/>
        </w:rPr>
      </w:pPr>
      <w:r w:rsidRPr="00654553">
        <w:rPr>
          <w:i/>
          <w:sz w:val="22"/>
          <w:lang w:val="bs-Latn-BA"/>
        </w:rPr>
        <w:t xml:space="preserve">Čast nam je i zadovoljstvo pozvati Vas da aktivno učestvujete u programu, te da razmjenom  iskustava i znanja, zajedno s nama, date svoj stručni doprinos </w:t>
      </w:r>
      <w:r>
        <w:rPr>
          <w:i/>
          <w:sz w:val="22"/>
          <w:lang w:val="bs-Latn-BA"/>
        </w:rPr>
        <w:t>tokom ovog predavanja</w:t>
      </w:r>
      <w:r w:rsidRPr="00654553">
        <w:rPr>
          <w:i/>
          <w:sz w:val="22"/>
          <w:lang w:val="bs-Latn-BA"/>
        </w:rPr>
        <w:t>.</w:t>
      </w:r>
    </w:p>
    <w:p w:rsidR="006D07A3" w:rsidRPr="00CC7281" w:rsidRDefault="00CC7281" w:rsidP="00654553">
      <w:pPr>
        <w:ind w:left="0"/>
        <w:rPr>
          <w:i/>
          <w:sz w:val="18"/>
          <w:szCs w:val="18"/>
        </w:rPr>
      </w:pPr>
      <w:r>
        <w:rPr>
          <w:noProof/>
          <w:lang w:val="bs-Latn-BA" w:eastAsia="bs-Latn-BA"/>
        </w:rPr>
        <w:drawing>
          <wp:anchor distT="0" distB="0" distL="114300" distR="114300" simplePos="0" relativeHeight="251663360" behindDoc="0" locked="0" layoutInCell="1" allowOverlap="1" wp14:anchorId="5A3456A3" wp14:editId="24EC7F70">
            <wp:simplePos x="0" y="0"/>
            <wp:positionH relativeFrom="column">
              <wp:posOffset>1430020</wp:posOffset>
            </wp:positionH>
            <wp:positionV relativeFrom="paragraph">
              <wp:posOffset>300990</wp:posOffset>
            </wp:positionV>
            <wp:extent cx="1986280" cy="318770"/>
            <wp:effectExtent l="0" t="0" r="0" b="508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53">
        <w:rPr>
          <w:i/>
          <w:sz w:val="18"/>
          <w:szCs w:val="18"/>
        </w:rPr>
        <w:t xml:space="preserve">1 </w:t>
      </w:r>
      <w:r w:rsidRPr="00CC7281">
        <w:rPr>
          <w:i/>
          <w:sz w:val="18"/>
          <w:szCs w:val="18"/>
        </w:rPr>
        <w:t xml:space="preserve">Dobra </w:t>
      </w:r>
      <w:proofErr w:type="spellStart"/>
      <w:r w:rsidRPr="00CC7281">
        <w:rPr>
          <w:i/>
          <w:sz w:val="18"/>
          <w:szCs w:val="18"/>
        </w:rPr>
        <w:t>praksa</w:t>
      </w:r>
      <w:proofErr w:type="spellEnd"/>
      <w:r w:rsidRPr="00CC7281">
        <w:rPr>
          <w:i/>
          <w:sz w:val="18"/>
          <w:szCs w:val="18"/>
        </w:rPr>
        <w:t xml:space="preserve"> </w:t>
      </w:r>
      <w:proofErr w:type="spellStart"/>
      <w:r w:rsidRPr="00CC7281">
        <w:rPr>
          <w:i/>
          <w:sz w:val="18"/>
          <w:szCs w:val="18"/>
        </w:rPr>
        <w:t>pr</w:t>
      </w:r>
      <w:r>
        <w:rPr>
          <w:i/>
          <w:sz w:val="18"/>
          <w:szCs w:val="18"/>
        </w:rPr>
        <w:t>opisivanja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i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izdavanja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lijekova</w:t>
      </w:r>
      <w:proofErr w:type="spellEnd"/>
      <w:r w:rsidR="00654553">
        <w:rPr>
          <w:i/>
          <w:sz w:val="18"/>
          <w:szCs w:val="18"/>
        </w:rPr>
        <w:t xml:space="preserve"> / </w:t>
      </w:r>
      <w:r w:rsidR="00654553" w:rsidRPr="00654553">
        <w:rPr>
          <w:i/>
          <w:sz w:val="18"/>
          <w:szCs w:val="18"/>
        </w:rPr>
        <w:t>ISBN 978-9958-695-38-4</w:t>
      </w:r>
      <w:r w:rsidR="00654553">
        <w:rPr>
          <w:i/>
          <w:sz w:val="18"/>
          <w:szCs w:val="18"/>
        </w:rPr>
        <w:t>/</w:t>
      </w:r>
      <w:r w:rsidR="00654553" w:rsidRPr="00654553">
        <w:rPr>
          <w:i/>
          <w:sz w:val="18"/>
          <w:szCs w:val="18"/>
        </w:rPr>
        <w:t>COBISS.BH-ID 19094022</w:t>
      </w:r>
      <w:r w:rsidR="00A212FA">
        <w:br w:type="page"/>
      </w:r>
      <w:r w:rsidR="00477AE1">
        <w:rPr>
          <w:noProof/>
          <w:lang w:val="bs-Latn-BA" w:eastAsia="bs-Latn-BA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52FA32" wp14:editId="2B550C68">
                <wp:simplePos x="0" y="0"/>
                <wp:positionH relativeFrom="column">
                  <wp:posOffset>-419100</wp:posOffset>
                </wp:positionH>
                <wp:positionV relativeFrom="paragraph">
                  <wp:posOffset>-2211705</wp:posOffset>
                </wp:positionV>
                <wp:extent cx="5805170" cy="7772400"/>
                <wp:effectExtent l="0" t="0" r="241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777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473" w:rsidRPr="004C1473" w:rsidRDefault="004C1473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</w:pPr>
                            <w:r w:rsidRPr="004C1473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AGENDA</w:t>
                            </w:r>
                            <w:r w:rsidR="00BF6D09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 xml:space="preserve">  (</w:t>
                            </w:r>
                            <w:r w:rsidR="00654553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srijeda</w:t>
                            </w:r>
                            <w:r w:rsidR="00BF6D09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, 09.</w:t>
                            </w:r>
                            <w:r w:rsidR="00654553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10</w:t>
                            </w:r>
                            <w:r w:rsidR="003F0932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2</w:t>
                            </w:r>
                            <w:r w:rsidR="00BF6D09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.2019</w:t>
                            </w:r>
                            <w:r w:rsidR="00A1029F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  <w:lang w:val="bs-Latn-BA" w:eastAsia="en-US"/>
                              </w:rPr>
                              <w:t>)</w:t>
                            </w:r>
                          </w:p>
                          <w:p w:rsidR="00477AE1" w:rsidRDefault="00477AE1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BC3C0E" w:rsidRPr="001B282B" w:rsidRDefault="00646BA3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1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9</w:t>
                            </w:r>
                            <w:r w:rsidR="003E36F9"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:00- 1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9</w:t>
                            </w:r>
                            <w:r w:rsidR="00BC3C0E"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: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2</w:t>
                            </w:r>
                            <w:r w:rsidR="00BC3C0E"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0    </w:t>
                            </w:r>
                            <w:r w:rsidR="00DD20A8" w:rsidRPr="00DD20A8">
                              <w:rPr>
                                <w:rFonts w:eastAsia="Calibri" w:cs="Times New Roman"/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>Originalno vs generičko, ima li razlike</w:t>
                            </w:r>
                            <w:r w:rsidR="00DD20A8">
                              <w:rPr>
                                <w:rFonts w:eastAsia="Calibri" w:cs="Times New Roman"/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?</w:t>
                            </w:r>
                          </w:p>
                          <w:p w:rsidR="004738A7" w:rsidRPr="000D1A39" w:rsidRDefault="004738A7" w:rsidP="004738A7">
                            <w:pPr>
                              <w:tabs>
                                <w:tab w:val="left" w:pos="1418"/>
                              </w:tabs>
                              <w:spacing w:after="0" w:line="259" w:lineRule="auto"/>
                              <w:ind w:left="709" w:right="0" w:firstLine="11"/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 w:rsidRPr="004738A7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</w:t>
                            </w:r>
                            <w:r w:rsidR="00654553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         </w:t>
                            </w:r>
                            <w:r w:rsidR="00286DA0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dr med sci  </w:t>
                            </w:r>
                            <w:r w:rsidR="00654553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M.  Ašćerić, </w:t>
                            </w:r>
                            <w:r w:rsidR="00286DA0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>redovni profesor, Univerzitet u Tuzli</w:t>
                            </w:r>
                          </w:p>
                          <w:p w:rsidR="004738A7" w:rsidRDefault="004738A7" w:rsidP="003E36F9">
                            <w:pPr>
                              <w:spacing w:after="0"/>
                              <w:ind w:left="1418" w:hanging="1418"/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1B282B" w:rsidRDefault="001B282B" w:rsidP="003E36F9">
                            <w:pPr>
                              <w:spacing w:after="0"/>
                              <w:ind w:left="1418" w:hanging="1418"/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 w:rsidRPr="001B282B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1</w:t>
                            </w:r>
                            <w:r w:rsidR="00654553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9</w:t>
                            </w:r>
                            <w:r w:rsidRPr="001B282B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:</w:t>
                            </w:r>
                            <w:r w:rsidR="00654553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2</w:t>
                            </w:r>
                            <w:r w:rsidR="003E36F9" w:rsidRPr="001B282B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0- 1</w:t>
                            </w:r>
                            <w:r w:rsidR="00654553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9</w:t>
                            </w:r>
                            <w:r w:rsidR="00BC3C0E" w:rsidRPr="001B282B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:</w:t>
                            </w:r>
                            <w:r w:rsidR="00654553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>4</w:t>
                            </w:r>
                            <w:r w:rsidR="00BC3C0E" w:rsidRPr="001B282B"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0   </w:t>
                            </w:r>
                            <w:r>
                              <w:rPr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</w:t>
                            </w:r>
                            <w:r w:rsidR="00DD20A8" w:rsidRPr="00DD20A8">
                              <w:rPr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>Lokalni NSAID gel u odnosu na gel</w:t>
                            </w:r>
                            <w:r w:rsidR="00DD20A8">
                              <w:rPr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sa biljnim ekstraktom</w:t>
                            </w:r>
                            <w:r w:rsidR="00DD20A8" w:rsidRPr="00DD20A8">
                              <w:rPr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>, što preporučiti</w:t>
                            </w:r>
                            <w:r w:rsidR="00DD20A8">
                              <w:rPr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?</w:t>
                            </w:r>
                          </w:p>
                          <w:p w:rsidR="004738A7" w:rsidRDefault="00DC2111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i/>
                                <w:color w:val="FF0000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i/>
                                <w:color w:val="FF0000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                          </w:t>
                            </w:r>
                            <w:r w:rsidRPr="00DC2111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>Prof dr sc prim A. Beganlić, spec porodične med, DZ Tuzla</w:t>
                            </w:r>
                          </w:p>
                          <w:p w:rsidR="00DC2111" w:rsidRDefault="00DC2111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3E36F9" w:rsidRDefault="003E36F9" w:rsidP="007E5257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1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9</w:t>
                            </w:r>
                            <w:r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: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4</w:t>
                            </w:r>
                            <w:r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0 – </w:t>
                            </w:r>
                            <w:r w:rsid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20:0</w:t>
                            </w:r>
                            <w:r w:rsidR="00BC3C0E"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0  </w:t>
                            </w:r>
                            <w:r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</w:t>
                            </w:r>
                            <w:r w:rsid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</w:t>
                            </w:r>
                            <w:r w:rsidR="00DD20A8" w:rsidRPr="00DD20A8">
                              <w:rPr>
                                <w:rFonts w:eastAsia="Calibri" w:cs="Times New Roman"/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Simptomi BPH i biljni OTC lijekovi </w:t>
                            </w:r>
                          </w:p>
                          <w:p w:rsidR="007E5257" w:rsidRPr="00CC2243" w:rsidRDefault="00654553" w:rsidP="007E5257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                            </w:t>
                            </w:r>
                            <w:r w:rsidR="00AF05B9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dr 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>Z. Manojlović</w:t>
                            </w:r>
                            <w:r w:rsidRPr="001B282B"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, </w:t>
                            </w:r>
                            <w:r>
                              <w:rPr>
                                <w:rFonts w:eastAsia="Calibri" w:cs="Times New Roman"/>
                                <w:i/>
                                <w:sz w:val="22"/>
                                <w:szCs w:val="22"/>
                                <w:lang w:val="bs-Latn-BA" w:eastAsia="en-US"/>
                              </w:rPr>
                              <w:t>spec urolog, UKC Tuzla</w:t>
                            </w:r>
                          </w:p>
                          <w:p w:rsidR="004738A7" w:rsidRDefault="004738A7" w:rsidP="003E36F9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4738A7" w:rsidRDefault="00654553" w:rsidP="00B817E3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20:00-20:20</w:t>
                            </w:r>
                            <w:r w:rsidR="003E36F9" w:rsidRP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    </w:t>
                            </w:r>
                            <w:r w:rsidR="001B282B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Diskusija</w:t>
                            </w:r>
                            <w:r w:rsidR="00DA08ED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i</w:t>
                            </w:r>
                            <w:r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zaključci </w:t>
                            </w:r>
                          </w:p>
                          <w:p w:rsidR="009278C9" w:rsidRDefault="009278C9" w:rsidP="00B817E3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8E47EF" w:rsidRDefault="00654553" w:rsidP="00DA08ED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 w:rsidRP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20:20-</w:t>
                            </w:r>
                            <w:r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22:00</w:t>
                            </w:r>
                            <w:r w:rsidRPr="00654553"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     Koktel</w:t>
                            </w:r>
                          </w:p>
                          <w:p w:rsidR="008E47EF" w:rsidRDefault="008E47EF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DA08ED" w:rsidRDefault="00DA08ED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CB4365" w:rsidRDefault="00DA08ED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Bilješke:</w:t>
                            </w:r>
                          </w:p>
                          <w:p w:rsidR="00DA08ED" w:rsidRDefault="00DA08ED" w:rsidP="00BC3C0E">
                            <w:pPr>
                              <w:spacing w:after="160" w:line="259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DA08ED" w:rsidRDefault="00DA08ED" w:rsidP="00DA08ED">
                            <w:pPr>
                              <w:spacing w:after="160" w:line="360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E47EF" w:rsidRDefault="008E47EF" w:rsidP="00DA08ED">
                            <w:pPr>
                              <w:spacing w:after="160" w:line="360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DA08ED" w:rsidRPr="00BC3C0E" w:rsidRDefault="00DA08ED" w:rsidP="00DA08ED">
                            <w:pPr>
                              <w:spacing w:after="160" w:line="360" w:lineRule="auto"/>
                              <w:ind w:right="0"/>
                              <w:contextualSpacing/>
                              <w:rPr>
                                <w:rFonts w:eastAsia="Calibri" w:cs="Times New Roman"/>
                                <w:sz w:val="22"/>
                                <w:szCs w:val="22"/>
                                <w:lang w:val="bs-Latn-BA" w:eastAsia="en-US"/>
                              </w:rPr>
                            </w:pPr>
                          </w:p>
                          <w:p w:rsidR="00DA08ED" w:rsidRPr="00DA08ED" w:rsidRDefault="00DA08ED" w:rsidP="00DA08ED">
                            <w:pPr>
                              <w:jc w:val="center"/>
                            </w:pPr>
                            <w:r w:rsidRPr="00DA08ED">
                              <w:rPr>
                                <w:rFonts w:eastAsia="Calibri" w:cs="Times New Roman"/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>SKUP ĆE BITI BODOVAN PREMA PRAVILNIKU FARMACEUTSKE KOMORE FBIH I FARMACEUTSKE KOMORE</w:t>
                            </w:r>
                            <w:r w:rsidR="00DD20A8">
                              <w:rPr>
                                <w:rFonts w:eastAsia="Calibri" w:cs="Times New Roman"/>
                                <w:b/>
                                <w:sz w:val="22"/>
                                <w:szCs w:val="22"/>
                                <w:lang w:val="bs-Latn-BA" w:eastAsia="en-US"/>
                              </w:rPr>
                              <w:t xml:space="preserve"> 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margin-left:-33pt;margin-top:-174.15pt;width:457.1pt;height:61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" fillcolor="white [3212]" strokecolor="#d12f31 [3205]" strokeweight="1pt">
                <v:textbox>
                  <w:txbxContent>
                    <w:p w:rsidR="004C1473" w:rsidRPr="004C1473" w:rsidRDefault="004C1473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</w:pPr>
                      <w:r w:rsidRPr="004C1473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AGENDA</w:t>
                      </w:r>
                      <w:r w:rsidR="00BF6D09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 xml:space="preserve">  (</w:t>
                      </w:r>
                      <w:r w:rsidR="00654553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srijeda</w:t>
                      </w:r>
                      <w:r w:rsidR="00BF6D09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, 09.</w:t>
                      </w:r>
                      <w:r w:rsidR="00654553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10</w:t>
                      </w:r>
                      <w:r w:rsidR="003F0932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2</w:t>
                      </w:r>
                      <w:r w:rsidR="00BF6D09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.2019</w:t>
                      </w:r>
                      <w:r w:rsidR="00A1029F">
                        <w:rPr>
                          <w:rFonts w:eastAsia="Calibri" w:cs="Times New Roman"/>
                          <w:b/>
                          <w:sz w:val="28"/>
                          <w:szCs w:val="28"/>
                          <w:lang w:val="bs-Latn-BA" w:eastAsia="en-US"/>
                        </w:rPr>
                        <w:t>)</w:t>
                      </w:r>
                    </w:p>
                    <w:p w:rsidR="00477AE1" w:rsidRDefault="00477AE1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BC3C0E" w:rsidRPr="001B282B" w:rsidRDefault="00646BA3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1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9</w:t>
                      </w:r>
                      <w:r w:rsidR="003E36F9"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:00- 1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9</w:t>
                      </w:r>
                      <w:r w:rsidR="00BC3C0E"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: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2</w:t>
                      </w:r>
                      <w:r w:rsidR="00BC3C0E"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0    </w:t>
                      </w:r>
                      <w:r w:rsidR="00DD20A8" w:rsidRPr="00DD20A8">
                        <w:rPr>
                          <w:rFonts w:eastAsia="Calibri" w:cs="Times New Roman"/>
                          <w:b/>
                          <w:sz w:val="22"/>
                          <w:szCs w:val="22"/>
                          <w:lang w:val="bs-Latn-BA" w:eastAsia="en-US"/>
                        </w:rPr>
                        <w:t>Originalno vs generičko, ima li razlike</w:t>
                      </w:r>
                      <w:r w:rsidR="00DD20A8">
                        <w:rPr>
                          <w:rFonts w:eastAsia="Calibri" w:cs="Times New Roman"/>
                          <w:b/>
                          <w:sz w:val="22"/>
                          <w:szCs w:val="22"/>
                          <w:lang w:val="bs-Latn-BA" w:eastAsia="en-US"/>
                        </w:rPr>
                        <w:t xml:space="preserve"> ?</w:t>
                      </w:r>
                    </w:p>
                    <w:p w:rsidR="004738A7" w:rsidRPr="000D1A39" w:rsidRDefault="004738A7" w:rsidP="004738A7">
                      <w:pPr>
                        <w:tabs>
                          <w:tab w:val="left" w:pos="1418"/>
                        </w:tabs>
                        <w:spacing w:after="0" w:line="259" w:lineRule="auto"/>
                        <w:ind w:left="709" w:right="0" w:firstLine="11"/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</w:pPr>
                      <w:r w:rsidRPr="004738A7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  </w:t>
                      </w:r>
                      <w:r w:rsidR="00654553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            </w:t>
                      </w:r>
                      <w:r w:rsidR="00286DA0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dr med sci  </w:t>
                      </w:r>
                      <w:r w:rsidR="00654553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M.  Ašćerić, </w:t>
                      </w:r>
                      <w:r w:rsidR="00286DA0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>redovni profesor, Univerzitet u Tuzli</w:t>
                      </w:r>
                    </w:p>
                    <w:p w:rsidR="004738A7" w:rsidRDefault="004738A7" w:rsidP="003E36F9">
                      <w:pPr>
                        <w:spacing w:after="0"/>
                        <w:ind w:left="1418" w:hanging="1418"/>
                        <w:rPr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1B282B" w:rsidRDefault="001B282B" w:rsidP="003E36F9">
                      <w:pPr>
                        <w:spacing w:after="0"/>
                        <w:ind w:left="1418" w:hanging="1418"/>
                        <w:rPr>
                          <w:sz w:val="22"/>
                          <w:szCs w:val="22"/>
                          <w:lang w:val="bs-Latn-BA" w:eastAsia="en-US"/>
                        </w:rPr>
                      </w:pPr>
                      <w:r w:rsidRPr="001B282B">
                        <w:rPr>
                          <w:sz w:val="22"/>
                          <w:szCs w:val="22"/>
                          <w:lang w:val="bs-Latn-BA" w:eastAsia="en-US"/>
                        </w:rPr>
                        <w:t xml:space="preserve"> 1</w:t>
                      </w:r>
                      <w:r w:rsidR="00654553">
                        <w:rPr>
                          <w:sz w:val="22"/>
                          <w:szCs w:val="22"/>
                          <w:lang w:val="bs-Latn-BA" w:eastAsia="en-US"/>
                        </w:rPr>
                        <w:t>9</w:t>
                      </w:r>
                      <w:r w:rsidRPr="001B282B">
                        <w:rPr>
                          <w:sz w:val="22"/>
                          <w:szCs w:val="22"/>
                          <w:lang w:val="bs-Latn-BA" w:eastAsia="en-US"/>
                        </w:rPr>
                        <w:t>:</w:t>
                      </w:r>
                      <w:r w:rsidR="00654553">
                        <w:rPr>
                          <w:sz w:val="22"/>
                          <w:szCs w:val="22"/>
                          <w:lang w:val="bs-Latn-BA" w:eastAsia="en-US"/>
                        </w:rPr>
                        <w:t>2</w:t>
                      </w:r>
                      <w:r w:rsidR="003E36F9" w:rsidRPr="001B282B">
                        <w:rPr>
                          <w:sz w:val="22"/>
                          <w:szCs w:val="22"/>
                          <w:lang w:val="bs-Latn-BA" w:eastAsia="en-US"/>
                        </w:rPr>
                        <w:t>0- 1</w:t>
                      </w:r>
                      <w:r w:rsidR="00654553">
                        <w:rPr>
                          <w:sz w:val="22"/>
                          <w:szCs w:val="22"/>
                          <w:lang w:val="bs-Latn-BA" w:eastAsia="en-US"/>
                        </w:rPr>
                        <w:t>9</w:t>
                      </w:r>
                      <w:r w:rsidR="00BC3C0E" w:rsidRPr="001B282B">
                        <w:rPr>
                          <w:sz w:val="22"/>
                          <w:szCs w:val="22"/>
                          <w:lang w:val="bs-Latn-BA" w:eastAsia="en-US"/>
                        </w:rPr>
                        <w:t>:</w:t>
                      </w:r>
                      <w:r w:rsidR="00654553">
                        <w:rPr>
                          <w:sz w:val="22"/>
                          <w:szCs w:val="22"/>
                          <w:lang w:val="bs-Latn-BA" w:eastAsia="en-US"/>
                        </w:rPr>
                        <w:t>4</w:t>
                      </w:r>
                      <w:r w:rsidR="00BC3C0E" w:rsidRPr="001B282B">
                        <w:rPr>
                          <w:sz w:val="22"/>
                          <w:szCs w:val="22"/>
                          <w:lang w:val="bs-Latn-BA" w:eastAsia="en-US"/>
                        </w:rPr>
                        <w:t xml:space="preserve">0   </w:t>
                      </w:r>
                      <w:r>
                        <w:rPr>
                          <w:sz w:val="22"/>
                          <w:szCs w:val="22"/>
                          <w:lang w:val="bs-Latn-BA" w:eastAsia="en-US"/>
                        </w:rPr>
                        <w:t xml:space="preserve">   </w:t>
                      </w:r>
                      <w:r w:rsidR="00DD20A8" w:rsidRPr="00DD20A8">
                        <w:rPr>
                          <w:b/>
                          <w:sz w:val="22"/>
                          <w:szCs w:val="22"/>
                          <w:lang w:val="bs-Latn-BA" w:eastAsia="en-US"/>
                        </w:rPr>
                        <w:t>Lokalni NSAID gel u odnosu na gel</w:t>
                      </w:r>
                      <w:r w:rsidR="00DD20A8">
                        <w:rPr>
                          <w:b/>
                          <w:sz w:val="22"/>
                          <w:szCs w:val="22"/>
                          <w:lang w:val="bs-Latn-BA" w:eastAsia="en-US"/>
                        </w:rPr>
                        <w:t xml:space="preserve"> sa biljnim ekstraktom</w:t>
                      </w:r>
                      <w:r w:rsidR="00DD20A8" w:rsidRPr="00DD20A8">
                        <w:rPr>
                          <w:b/>
                          <w:sz w:val="22"/>
                          <w:szCs w:val="22"/>
                          <w:lang w:val="bs-Latn-BA" w:eastAsia="en-US"/>
                        </w:rPr>
                        <w:t>, što preporučiti</w:t>
                      </w:r>
                      <w:r w:rsidR="00DD20A8">
                        <w:rPr>
                          <w:b/>
                          <w:sz w:val="22"/>
                          <w:szCs w:val="22"/>
                          <w:lang w:val="bs-Latn-BA" w:eastAsia="en-US"/>
                        </w:rPr>
                        <w:t xml:space="preserve"> ?</w:t>
                      </w:r>
                    </w:p>
                    <w:p w:rsidR="004738A7" w:rsidRDefault="00DC2111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i/>
                          <w:color w:val="FF0000"/>
                          <w:sz w:val="22"/>
                          <w:szCs w:val="22"/>
                          <w:lang w:val="bs-Latn-BA" w:eastAsia="en-US"/>
                        </w:rPr>
                      </w:pPr>
                      <w:r>
                        <w:rPr>
                          <w:rFonts w:eastAsia="Calibri" w:cs="Times New Roman"/>
                          <w:i/>
                          <w:color w:val="FF0000"/>
                          <w:sz w:val="22"/>
                          <w:szCs w:val="22"/>
                          <w:lang w:val="bs-Latn-BA" w:eastAsia="en-US"/>
                        </w:rPr>
                        <w:t xml:space="preserve">                             </w:t>
                      </w:r>
                      <w:r w:rsidRPr="00DC2111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>Prof dr sc prim A. Beganlić, spec porodične med, DZ Tuzla</w:t>
                      </w:r>
                    </w:p>
                    <w:p w:rsidR="00DC2111" w:rsidRDefault="00DC2111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3E36F9" w:rsidRDefault="003E36F9" w:rsidP="007E5257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1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9</w:t>
                      </w:r>
                      <w:r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: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4</w:t>
                      </w:r>
                      <w:r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0 – </w:t>
                      </w:r>
                      <w:r w:rsid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20:0</w:t>
                      </w:r>
                      <w:r w:rsidR="00BC3C0E"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0  </w:t>
                      </w:r>
                      <w:r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</w:t>
                      </w:r>
                      <w:r w:rsid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</w:t>
                      </w:r>
                      <w:r w:rsidR="00DD20A8" w:rsidRPr="00DD20A8">
                        <w:rPr>
                          <w:rFonts w:eastAsia="Calibri" w:cs="Times New Roman"/>
                          <w:b/>
                          <w:sz w:val="22"/>
                          <w:szCs w:val="22"/>
                          <w:lang w:val="bs-Latn-BA" w:eastAsia="en-US"/>
                        </w:rPr>
                        <w:t xml:space="preserve">Simptomi BPH i biljni OTC lijekovi </w:t>
                      </w:r>
                    </w:p>
                    <w:p w:rsidR="007E5257" w:rsidRPr="00CC2243" w:rsidRDefault="00654553" w:rsidP="007E5257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</w:pPr>
                      <w:r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                               </w:t>
                      </w:r>
                      <w:r w:rsidR="00AF05B9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dr </w:t>
                      </w:r>
                      <w:r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>Z. Manojlović</w:t>
                      </w:r>
                      <w:r w:rsidRPr="001B282B"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 xml:space="preserve">, </w:t>
                      </w:r>
                      <w:r>
                        <w:rPr>
                          <w:rFonts w:eastAsia="Calibri" w:cs="Times New Roman"/>
                          <w:i/>
                          <w:sz w:val="22"/>
                          <w:szCs w:val="22"/>
                          <w:lang w:val="bs-Latn-BA" w:eastAsia="en-US"/>
                        </w:rPr>
                        <w:t>spec urolog, UKC Tuzla</w:t>
                      </w:r>
                      <w:bookmarkStart w:id="1" w:name="_GoBack"/>
                      <w:bookmarkEnd w:id="1"/>
                    </w:p>
                    <w:p w:rsidR="004738A7" w:rsidRDefault="004738A7" w:rsidP="003E36F9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4738A7" w:rsidRDefault="00654553" w:rsidP="00B817E3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20:00-20:20</w:t>
                      </w:r>
                      <w:r w:rsidR="003E36F9" w:rsidRP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      </w:t>
                      </w:r>
                      <w:r w:rsidR="001B282B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Diskusija</w:t>
                      </w:r>
                      <w:r w:rsidR="00DA08ED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i</w:t>
                      </w:r>
                      <w:r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zaključci </w:t>
                      </w:r>
                    </w:p>
                    <w:p w:rsidR="009278C9" w:rsidRDefault="009278C9" w:rsidP="00B817E3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8E47EF" w:rsidRDefault="00654553" w:rsidP="00DA08ED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 w:rsidRP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20:20-</w:t>
                      </w:r>
                      <w:r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22:00</w:t>
                      </w:r>
                      <w:r w:rsidRPr="00654553"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 xml:space="preserve">      Koktel</w:t>
                      </w:r>
                    </w:p>
                    <w:p w:rsidR="008E47EF" w:rsidRDefault="008E47EF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DA08ED" w:rsidRDefault="00DA08ED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CB4365" w:rsidRDefault="00DA08ED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Bilješke:</w:t>
                      </w:r>
                    </w:p>
                    <w:p w:rsidR="00DA08ED" w:rsidRDefault="00DA08ED" w:rsidP="00BC3C0E">
                      <w:pPr>
                        <w:spacing w:after="160" w:line="259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DA08ED" w:rsidRDefault="00DA08ED" w:rsidP="00DA08ED">
                      <w:pPr>
                        <w:spacing w:after="160" w:line="360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  <w:r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E47EF" w:rsidRDefault="008E47EF" w:rsidP="00DA08ED">
                      <w:pPr>
                        <w:spacing w:after="160" w:line="360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DA08ED" w:rsidRPr="00BC3C0E" w:rsidRDefault="00DA08ED" w:rsidP="00DA08ED">
                      <w:pPr>
                        <w:spacing w:after="160" w:line="360" w:lineRule="auto"/>
                        <w:ind w:right="0"/>
                        <w:contextualSpacing/>
                        <w:rPr>
                          <w:rFonts w:eastAsia="Calibri" w:cs="Times New Roman"/>
                          <w:sz w:val="22"/>
                          <w:szCs w:val="22"/>
                          <w:lang w:val="bs-Latn-BA" w:eastAsia="en-US"/>
                        </w:rPr>
                      </w:pPr>
                    </w:p>
                    <w:p w:rsidR="00DA08ED" w:rsidRPr="00DA08ED" w:rsidRDefault="00DA08ED" w:rsidP="00DA08ED">
                      <w:pPr>
                        <w:jc w:val="center"/>
                      </w:pPr>
                      <w:r w:rsidRPr="00DA08ED">
                        <w:rPr>
                          <w:rFonts w:eastAsia="Calibri" w:cs="Times New Roman"/>
                          <w:b/>
                          <w:sz w:val="22"/>
                          <w:szCs w:val="22"/>
                          <w:lang w:val="bs-Latn-BA" w:eastAsia="en-US"/>
                        </w:rPr>
                        <w:t>SKUP ĆE BITI BODOVAN PREMA PRAVILNIKU FARMACEUTSKE KOMORE FBIH I FARMACEUTSKE KOMORE</w:t>
                      </w:r>
                      <w:r w:rsidR="00DD20A8">
                        <w:rPr>
                          <w:rFonts w:eastAsia="Calibri" w:cs="Times New Roman"/>
                          <w:b/>
                          <w:sz w:val="22"/>
                          <w:szCs w:val="22"/>
                          <w:lang w:val="bs-Latn-BA" w:eastAsia="en-US"/>
                        </w:rPr>
                        <w:t xml:space="preserve"> TKa</w:t>
                      </w:r>
                    </w:p>
                  </w:txbxContent>
                </v:textbox>
              </v:shape>
            </w:pict>
          </mc:Fallback>
        </mc:AlternateContent>
      </w:r>
      <w:r w:rsidR="00B817E3"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C9CD1E" wp14:editId="70CEE1D8">
                <wp:simplePos x="0" y="0"/>
                <wp:positionH relativeFrom="column">
                  <wp:posOffset>-923925</wp:posOffset>
                </wp:positionH>
                <wp:positionV relativeFrom="paragraph">
                  <wp:posOffset>-2726055</wp:posOffset>
                </wp:positionV>
                <wp:extent cx="6848475" cy="9164955"/>
                <wp:effectExtent l="0" t="0" r="952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64955"/>
                          <a:chOff x="0" y="0"/>
                          <a:chExt cx="6852920" cy="9142730"/>
                        </a:xfrm>
                      </wpg:grpSpPr>
                      <wps:wsp>
                        <wps:cNvPr id="23" name="Rectangle 23" descr="Contact Info"/>
                        <wps:cNvSpPr/>
                        <wps:spPr>
                          <a:xfrm>
                            <a:off x="281163" y="8183702"/>
                            <a:ext cx="6032927" cy="4529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3E25" w:rsidRDefault="007F3E25" w:rsidP="007F3E25">
                              <w:pPr>
                                <w:pStyle w:val="Header"/>
                                <w:jc w:val="center"/>
                                <w:rPr>
                                  <w:rFonts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</w:rPr>
                              </w:pPr>
                            </w:p>
                            <w:p w:rsidR="00B817E3" w:rsidRPr="00735212" w:rsidRDefault="00B817E3" w:rsidP="00B817E3">
                              <w:pPr>
                                <w:pStyle w:val="Header"/>
                                <w:jc w:val="center"/>
                                <w:rPr>
                                  <w:b/>
                                  <w:i/>
                                  <w:color w:val="808080"/>
                                  <w:sz w:val="14"/>
                                  <w:lang w:val="hr-HR"/>
                                </w:rPr>
                              </w:pPr>
                              <w:r w:rsidRPr="00735212">
                                <w:rPr>
                                  <w:b/>
                                  <w:i/>
                                  <w:color w:val="808080"/>
                                  <w:sz w:val="14"/>
                                  <w:lang w:val="hr-HR"/>
                                </w:rPr>
                                <w:t>BERLIN-CHEMIE AG, PREDSTAVNIŠTVO ZA BOSNU I HERCEGOVINU, Hasana Brkića 2/II, 71000 Sarajevo</w:t>
                              </w:r>
                            </w:p>
                            <w:p w:rsidR="00B817E3" w:rsidRPr="00735212" w:rsidRDefault="00B817E3" w:rsidP="00B817E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</w:pPr>
                              <w:r w:rsidRPr="00735212"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  <w:t xml:space="preserve">Phone: +387 33 715 195; Fax: +387 33 715 187;E-mail: </w:t>
                              </w:r>
                              <w:hyperlink r:id="rId13" w:history="1">
                                <w:r w:rsidRPr="00CC6A1F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i/>
                                    <w:sz w:val="14"/>
                                    <w:szCs w:val="14"/>
                                    <w:lang w:val="hr-HR"/>
                                  </w:rPr>
                                  <w:t>bosnia@berlin-chemie.com</w:t>
                                </w:r>
                              </w:hyperlink>
                            </w:p>
                            <w:p w:rsidR="00B817E3" w:rsidRPr="00735212" w:rsidRDefault="00B817E3" w:rsidP="00B817E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</w:pPr>
                              <w:r w:rsidRPr="00735212"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  <w:t>Identifikacijski broj: 42007279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  <w:t>2</w:t>
                              </w:r>
                              <w:r w:rsidRPr="00735212">
                                <w:rPr>
                                  <w:rFonts w:ascii="Arial" w:hAnsi="Arial" w:cs="Arial"/>
                                  <w:b/>
                                  <w:i/>
                                  <w:color w:val="808080"/>
                                  <w:sz w:val="14"/>
                                  <w:szCs w:val="14"/>
                                  <w:lang w:val="hr-HR"/>
                                </w:rPr>
                                <w:t>0009; Porezni broj: 01078285</w:t>
                              </w:r>
                            </w:p>
                            <w:p w:rsidR="00A212FA" w:rsidRPr="00BC3C0E" w:rsidRDefault="00A212FA" w:rsidP="008B3BC8">
                              <w:pPr>
                                <w:pStyle w:val="ContactInfo"/>
                                <w:ind w:left="0"/>
                                <w:rPr>
                                  <w:color w:val="C0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493776" tIns="45720" rIns="493776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ame 24"/>
                        <wps:cNvSpPr/>
                        <wps:spPr>
                          <a:xfrm>
                            <a:off x="0" y="0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solidFill>
                            <a:srgbClr val="82B4B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48" style="position:absolute;margin-left:-72.75pt;margin-top:-214.65pt;width:539.25pt;height:721.65pt;z-index:-251656192;mso-height-relative:margin" coordsize="68529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">
                <v:rect id="Rectangle 23" o:spid="_x0000_s1049" alt="Contact Info" style="position:absolute;left:2811;top:81837;width:60329;height:45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8VcQA&#10;AADbAAAADwAAAGRycy9kb3ducmV2LnhtbESP3YrCMBSE74V9h3CEvRFNdUWkGmUVXNSLXfx5gENz&#10;bKvNSUmi1rffCIKXw8x8w0znjanEjZwvLSvo9xIQxJnVJecKjodVdwzCB2SNlWVS8CAP89lHa4qp&#10;tnfe0W0fchEh7FNUUIRQp1L6rCCDvmdr4uidrDMYonS51A7vEW4qOUiSkTRYclwosKZlQdllfzUK&#10;spXfnn9HHXe6/v0sHvYwtJv+WqnPdvM9ARGoCe/wq73WCgZf8PwSf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9PFXEAAAA2wAAAA8AAAAAAAAAAAAAAAAAmAIAAGRycy9k&#10;b3ducmV2LnhtbFBLBQYAAAAABAAEAPUAAACJAwAAAAA=&#10;" filled="f" stroked="f" strokeweight="1pt">
                  <v:textbox inset="38.88pt,,38.88pt">
                    <w:txbxContent>
                      <w:p w:rsidR="007F3E25" w:rsidRDefault="007F3E25" w:rsidP="007F3E25">
                        <w:pPr>
                          <w:pStyle w:val="Header"/>
                          <w:jc w:val="center"/>
                          <w:rPr>
                            <w:rFonts w:cs="Arial"/>
                            <w:b/>
                            <w:i/>
                            <w:color w:val="808080"/>
                            <w:sz w:val="14"/>
                            <w:szCs w:val="14"/>
                          </w:rPr>
                        </w:pPr>
                      </w:p>
                      <w:p w:rsidR="00B817E3" w:rsidRPr="00735212" w:rsidRDefault="00B817E3" w:rsidP="00B817E3">
                        <w:pPr>
                          <w:pStyle w:val="Header"/>
                          <w:jc w:val="center"/>
                          <w:rPr>
                            <w:b/>
                            <w:i/>
                            <w:color w:val="808080"/>
                            <w:sz w:val="14"/>
                            <w:lang w:val="hr-HR"/>
                          </w:rPr>
                        </w:pPr>
                        <w:r w:rsidRPr="00735212">
                          <w:rPr>
                            <w:b/>
                            <w:i/>
                            <w:color w:val="808080"/>
                            <w:sz w:val="14"/>
                            <w:lang w:val="hr-HR"/>
                          </w:rPr>
                          <w:t>BERLIN-CHEMIE AG, PREDSTAVNIŠTVO ZA BOSNU I HERCEGOVINU, Hasana Brkića 2/II, 71000 Sarajevo</w:t>
                        </w:r>
                      </w:p>
                      <w:p w:rsidR="00B817E3" w:rsidRPr="00735212" w:rsidRDefault="00B817E3" w:rsidP="00B817E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</w:pPr>
                        <w:r w:rsidRPr="00735212"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  <w:t xml:space="preserve">Phone: +387 33 715 195; Fax: +387 33 715 187;E-mail: </w:t>
                        </w:r>
                        <w:hyperlink r:id="rId14" w:history="1">
                          <w:r w:rsidRPr="00CC6A1F">
                            <w:rPr>
                              <w:rStyle w:val="Hyperlink"/>
                              <w:rFonts w:ascii="Arial" w:hAnsi="Arial" w:cs="Arial"/>
                              <w:b/>
                              <w:i/>
                              <w:sz w:val="14"/>
                              <w:szCs w:val="14"/>
                              <w:lang w:val="hr-HR"/>
                            </w:rPr>
                            <w:t>bosnia@berlin-chemie.com</w:t>
                          </w:r>
                        </w:hyperlink>
                      </w:p>
                      <w:p w:rsidR="00B817E3" w:rsidRPr="00735212" w:rsidRDefault="00B817E3" w:rsidP="00B817E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</w:pPr>
                        <w:r w:rsidRPr="00735212"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  <w:t>Identifikacijski broj: 42007279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  <w:t>2</w:t>
                        </w:r>
                        <w:r w:rsidRPr="00735212">
                          <w:rPr>
                            <w:rFonts w:ascii="Arial" w:hAnsi="Arial" w:cs="Arial"/>
                            <w:b/>
                            <w:i/>
                            <w:color w:val="808080"/>
                            <w:sz w:val="14"/>
                            <w:szCs w:val="14"/>
                            <w:lang w:val="hr-HR"/>
                          </w:rPr>
                          <w:t>0009; Porezni broj: 01078285</w:t>
                        </w:r>
                      </w:p>
                      <w:p w:rsidR="00A212FA" w:rsidRPr="00BC3C0E" w:rsidRDefault="00A212FA" w:rsidP="008B3BC8">
                        <w:pPr>
                          <w:pStyle w:val="ContactInfo"/>
                          <w:ind w:left="0"/>
                          <w:rPr>
                            <w:color w:val="C00000"/>
                          </w:rPr>
                        </w:pPr>
                      </w:p>
                    </w:txbxContent>
                  </v:textbox>
                </v:rect>
                <v:shape id="Frame 24" o:spid="_x0000_s1050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XfMIA&#10;AADbAAAADwAAAGRycy9kb3ducmV2LnhtbESPQWvCQBSE7wX/w/KE3urGWIqkriKC6EmrFr0+sq/Z&#10;0Ox7Ibtq+u/dQqHHYWa+YWaL3jfqRl2ohQ2MRxko4lJszZWBz9P6ZQoqRGSLjTAZ+KEAi/ngaYaF&#10;lTsf6HaMlUoQDgUacDG2hdahdOQxjKQlTt6XdB5jkl2lbYf3BPeNzrPsTXusOS04bGnlqPw+Xr0B&#10;ne/2m8nF7fzZ1+fyInL4OIkxz8N++Q4qUh//w3/trTWQv8Lvl/QD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Bd8wgAAANsAAAAPAAAAAAAAAAAAAAAAAJgCAABkcnMvZG93&#10;bnJldi54bWxQSwUGAAAAAAQABAD1AAAAhwMAAAAA&#10;" path="m,l6852920,r,9142730l,9142730,,xm466410,466410r,8209910l6386510,8676320r,-8209910l466410,466410xe" fillcolor="#82b4b9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</v:group>
            </w:pict>
          </mc:Fallback>
        </mc:AlternateContent>
      </w:r>
    </w:p>
    <w:sectPr w:rsidR="006D07A3" w:rsidRPr="00CC7281" w:rsidSect="00C25D17"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27B4C"/>
    <w:multiLevelType w:val="hybridMultilevel"/>
    <w:tmpl w:val="02584970"/>
    <w:lvl w:ilvl="0" w:tplc="47DA0E8A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81" w:hanging="360"/>
      </w:pPr>
    </w:lvl>
    <w:lvl w:ilvl="2" w:tplc="141A001B" w:tentative="1">
      <w:start w:val="1"/>
      <w:numFmt w:val="lowerRoman"/>
      <w:lvlText w:val="%3."/>
      <w:lvlJc w:val="right"/>
      <w:pPr>
        <w:ind w:left="1901" w:hanging="180"/>
      </w:pPr>
    </w:lvl>
    <w:lvl w:ilvl="3" w:tplc="141A000F" w:tentative="1">
      <w:start w:val="1"/>
      <w:numFmt w:val="decimal"/>
      <w:lvlText w:val="%4."/>
      <w:lvlJc w:val="left"/>
      <w:pPr>
        <w:ind w:left="2621" w:hanging="360"/>
      </w:pPr>
    </w:lvl>
    <w:lvl w:ilvl="4" w:tplc="141A0019" w:tentative="1">
      <w:start w:val="1"/>
      <w:numFmt w:val="lowerLetter"/>
      <w:lvlText w:val="%5."/>
      <w:lvlJc w:val="left"/>
      <w:pPr>
        <w:ind w:left="3341" w:hanging="360"/>
      </w:pPr>
    </w:lvl>
    <w:lvl w:ilvl="5" w:tplc="141A001B" w:tentative="1">
      <w:start w:val="1"/>
      <w:numFmt w:val="lowerRoman"/>
      <w:lvlText w:val="%6."/>
      <w:lvlJc w:val="right"/>
      <w:pPr>
        <w:ind w:left="4061" w:hanging="180"/>
      </w:pPr>
    </w:lvl>
    <w:lvl w:ilvl="6" w:tplc="141A000F" w:tentative="1">
      <w:start w:val="1"/>
      <w:numFmt w:val="decimal"/>
      <w:lvlText w:val="%7."/>
      <w:lvlJc w:val="left"/>
      <w:pPr>
        <w:ind w:left="4781" w:hanging="360"/>
      </w:pPr>
    </w:lvl>
    <w:lvl w:ilvl="7" w:tplc="141A0019" w:tentative="1">
      <w:start w:val="1"/>
      <w:numFmt w:val="lowerLetter"/>
      <w:lvlText w:val="%8."/>
      <w:lvlJc w:val="left"/>
      <w:pPr>
        <w:ind w:left="5501" w:hanging="360"/>
      </w:pPr>
    </w:lvl>
    <w:lvl w:ilvl="8" w:tplc="141A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">
    <w:nsid w:val="19CB30A7"/>
    <w:multiLevelType w:val="hybridMultilevel"/>
    <w:tmpl w:val="BA20CE50"/>
    <w:lvl w:ilvl="0" w:tplc="A6C2FA9C">
      <w:start w:val="1"/>
      <w:numFmt w:val="upperLetter"/>
      <w:lvlText w:val="%1."/>
      <w:lvlJc w:val="left"/>
      <w:pPr>
        <w:ind w:left="169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415" w:hanging="360"/>
      </w:pPr>
    </w:lvl>
    <w:lvl w:ilvl="2" w:tplc="141A001B" w:tentative="1">
      <w:start w:val="1"/>
      <w:numFmt w:val="lowerRoman"/>
      <w:lvlText w:val="%3."/>
      <w:lvlJc w:val="right"/>
      <w:pPr>
        <w:ind w:left="3135" w:hanging="180"/>
      </w:pPr>
    </w:lvl>
    <w:lvl w:ilvl="3" w:tplc="141A000F" w:tentative="1">
      <w:start w:val="1"/>
      <w:numFmt w:val="decimal"/>
      <w:lvlText w:val="%4."/>
      <w:lvlJc w:val="left"/>
      <w:pPr>
        <w:ind w:left="3855" w:hanging="360"/>
      </w:pPr>
    </w:lvl>
    <w:lvl w:ilvl="4" w:tplc="141A0019" w:tentative="1">
      <w:start w:val="1"/>
      <w:numFmt w:val="lowerLetter"/>
      <w:lvlText w:val="%5."/>
      <w:lvlJc w:val="left"/>
      <w:pPr>
        <w:ind w:left="4575" w:hanging="360"/>
      </w:pPr>
    </w:lvl>
    <w:lvl w:ilvl="5" w:tplc="141A001B" w:tentative="1">
      <w:start w:val="1"/>
      <w:numFmt w:val="lowerRoman"/>
      <w:lvlText w:val="%6."/>
      <w:lvlJc w:val="right"/>
      <w:pPr>
        <w:ind w:left="5295" w:hanging="180"/>
      </w:pPr>
    </w:lvl>
    <w:lvl w:ilvl="6" w:tplc="141A000F" w:tentative="1">
      <w:start w:val="1"/>
      <w:numFmt w:val="decimal"/>
      <w:lvlText w:val="%7."/>
      <w:lvlJc w:val="left"/>
      <w:pPr>
        <w:ind w:left="6015" w:hanging="360"/>
      </w:pPr>
    </w:lvl>
    <w:lvl w:ilvl="7" w:tplc="141A0019" w:tentative="1">
      <w:start w:val="1"/>
      <w:numFmt w:val="lowerLetter"/>
      <w:lvlText w:val="%8."/>
      <w:lvlJc w:val="left"/>
      <w:pPr>
        <w:ind w:left="6735" w:hanging="360"/>
      </w:pPr>
    </w:lvl>
    <w:lvl w:ilvl="8" w:tplc="141A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>
    <w:nsid w:val="298E6599"/>
    <w:multiLevelType w:val="hybridMultilevel"/>
    <w:tmpl w:val="A4E2FCBC"/>
    <w:lvl w:ilvl="0" w:tplc="E76825D4">
      <w:start w:val="1"/>
      <w:numFmt w:val="upperRoman"/>
      <w:lvlText w:val="%1."/>
      <w:lvlJc w:val="left"/>
      <w:pPr>
        <w:ind w:left="2145" w:hanging="720"/>
      </w:pPr>
      <w:rPr>
        <w:rFonts w:eastAsia="Calibri" w:cs="Times New Roman" w:hint="default"/>
      </w:rPr>
    </w:lvl>
    <w:lvl w:ilvl="1" w:tplc="141A0019" w:tentative="1">
      <w:start w:val="1"/>
      <w:numFmt w:val="lowerLetter"/>
      <w:lvlText w:val="%2."/>
      <w:lvlJc w:val="left"/>
      <w:pPr>
        <w:ind w:left="2505" w:hanging="360"/>
      </w:pPr>
    </w:lvl>
    <w:lvl w:ilvl="2" w:tplc="141A001B" w:tentative="1">
      <w:start w:val="1"/>
      <w:numFmt w:val="lowerRoman"/>
      <w:lvlText w:val="%3."/>
      <w:lvlJc w:val="right"/>
      <w:pPr>
        <w:ind w:left="3225" w:hanging="180"/>
      </w:pPr>
    </w:lvl>
    <w:lvl w:ilvl="3" w:tplc="141A000F" w:tentative="1">
      <w:start w:val="1"/>
      <w:numFmt w:val="decimal"/>
      <w:lvlText w:val="%4."/>
      <w:lvlJc w:val="left"/>
      <w:pPr>
        <w:ind w:left="3945" w:hanging="360"/>
      </w:pPr>
    </w:lvl>
    <w:lvl w:ilvl="4" w:tplc="141A0019" w:tentative="1">
      <w:start w:val="1"/>
      <w:numFmt w:val="lowerLetter"/>
      <w:lvlText w:val="%5."/>
      <w:lvlJc w:val="left"/>
      <w:pPr>
        <w:ind w:left="4665" w:hanging="360"/>
      </w:pPr>
    </w:lvl>
    <w:lvl w:ilvl="5" w:tplc="141A001B" w:tentative="1">
      <w:start w:val="1"/>
      <w:numFmt w:val="lowerRoman"/>
      <w:lvlText w:val="%6."/>
      <w:lvlJc w:val="right"/>
      <w:pPr>
        <w:ind w:left="5385" w:hanging="180"/>
      </w:pPr>
    </w:lvl>
    <w:lvl w:ilvl="6" w:tplc="141A000F" w:tentative="1">
      <w:start w:val="1"/>
      <w:numFmt w:val="decimal"/>
      <w:lvlText w:val="%7."/>
      <w:lvlJc w:val="left"/>
      <w:pPr>
        <w:ind w:left="6105" w:hanging="360"/>
      </w:pPr>
    </w:lvl>
    <w:lvl w:ilvl="7" w:tplc="141A0019" w:tentative="1">
      <w:start w:val="1"/>
      <w:numFmt w:val="lowerLetter"/>
      <w:lvlText w:val="%8."/>
      <w:lvlJc w:val="left"/>
      <w:pPr>
        <w:ind w:left="6825" w:hanging="360"/>
      </w:pPr>
    </w:lvl>
    <w:lvl w:ilvl="8" w:tplc="1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3DAD4939"/>
    <w:multiLevelType w:val="hybridMultilevel"/>
    <w:tmpl w:val="60A622FA"/>
    <w:lvl w:ilvl="0" w:tplc="E72869FC">
      <w:start w:val="1"/>
      <w:numFmt w:val="upperLetter"/>
      <w:lvlText w:val="%1."/>
      <w:lvlJc w:val="left"/>
      <w:pPr>
        <w:ind w:left="175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475" w:hanging="360"/>
      </w:pPr>
    </w:lvl>
    <w:lvl w:ilvl="2" w:tplc="141A001B" w:tentative="1">
      <w:start w:val="1"/>
      <w:numFmt w:val="lowerRoman"/>
      <w:lvlText w:val="%3."/>
      <w:lvlJc w:val="right"/>
      <w:pPr>
        <w:ind w:left="3195" w:hanging="180"/>
      </w:pPr>
    </w:lvl>
    <w:lvl w:ilvl="3" w:tplc="141A000F" w:tentative="1">
      <w:start w:val="1"/>
      <w:numFmt w:val="decimal"/>
      <w:lvlText w:val="%4."/>
      <w:lvlJc w:val="left"/>
      <w:pPr>
        <w:ind w:left="3915" w:hanging="360"/>
      </w:pPr>
    </w:lvl>
    <w:lvl w:ilvl="4" w:tplc="141A0019" w:tentative="1">
      <w:start w:val="1"/>
      <w:numFmt w:val="lowerLetter"/>
      <w:lvlText w:val="%5."/>
      <w:lvlJc w:val="left"/>
      <w:pPr>
        <w:ind w:left="4635" w:hanging="360"/>
      </w:pPr>
    </w:lvl>
    <w:lvl w:ilvl="5" w:tplc="141A001B" w:tentative="1">
      <w:start w:val="1"/>
      <w:numFmt w:val="lowerRoman"/>
      <w:lvlText w:val="%6."/>
      <w:lvlJc w:val="right"/>
      <w:pPr>
        <w:ind w:left="5355" w:hanging="180"/>
      </w:pPr>
    </w:lvl>
    <w:lvl w:ilvl="6" w:tplc="141A000F" w:tentative="1">
      <w:start w:val="1"/>
      <w:numFmt w:val="decimal"/>
      <w:lvlText w:val="%7."/>
      <w:lvlJc w:val="left"/>
      <w:pPr>
        <w:ind w:left="6075" w:hanging="360"/>
      </w:pPr>
    </w:lvl>
    <w:lvl w:ilvl="7" w:tplc="141A0019" w:tentative="1">
      <w:start w:val="1"/>
      <w:numFmt w:val="lowerLetter"/>
      <w:lvlText w:val="%8."/>
      <w:lvlJc w:val="left"/>
      <w:pPr>
        <w:ind w:left="6795" w:hanging="360"/>
      </w:pPr>
    </w:lvl>
    <w:lvl w:ilvl="8" w:tplc="141A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4">
    <w:nsid w:val="564F6A06"/>
    <w:multiLevelType w:val="hybridMultilevel"/>
    <w:tmpl w:val="A254F21C"/>
    <w:lvl w:ilvl="0" w:tplc="E634F8C0">
      <w:start w:val="1"/>
      <w:numFmt w:val="upperLetter"/>
      <w:lvlText w:val="%1."/>
      <w:lvlJc w:val="left"/>
      <w:pPr>
        <w:ind w:left="169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415" w:hanging="360"/>
      </w:pPr>
    </w:lvl>
    <w:lvl w:ilvl="2" w:tplc="141A001B" w:tentative="1">
      <w:start w:val="1"/>
      <w:numFmt w:val="lowerRoman"/>
      <w:lvlText w:val="%3."/>
      <w:lvlJc w:val="right"/>
      <w:pPr>
        <w:ind w:left="3135" w:hanging="180"/>
      </w:pPr>
    </w:lvl>
    <w:lvl w:ilvl="3" w:tplc="141A000F" w:tentative="1">
      <w:start w:val="1"/>
      <w:numFmt w:val="decimal"/>
      <w:lvlText w:val="%4."/>
      <w:lvlJc w:val="left"/>
      <w:pPr>
        <w:ind w:left="3855" w:hanging="360"/>
      </w:pPr>
    </w:lvl>
    <w:lvl w:ilvl="4" w:tplc="141A0019" w:tentative="1">
      <w:start w:val="1"/>
      <w:numFmt w:val="lowerLetter"/>
      <w:lvlText w:val="%5."/>
      <w:lvlJc w:val="left"/>
      <w:pPr>
        <w:ind w:left="4575" w:hanging="360"/>
      </w:pPr>
    </w:lvl>
    <w:lvl w:ilvl="5" w:tplc="141A001B" w:tentative="1">
      <w:start w:val="1"/>
      <w:numFmt w:val="lowerRoman"/>
      <w:lvlText w:val="%6."/>
      <w:lvlJc w:val="right"/>
      <w:pPr>
        <w:ind w:left="5295" w:hanging="180"/>
      </w:pPr>
    </w:lvl>
    <w:lvl w:ilvl="6" w:tplc="141A000F" w:tentative="1">
      <w:start w:val="1"/>
      <w:numFmt w:val="decimal"/>
      <w:lvlText w:val="%7."/>
      <w:lvlJc w:val="left"/>
      <w:pPr>
        <w:ind w:left="6015" w:hanging="360"/>
      </w:pPr>
    </w:lvl>
    <w:lvl w:ilvl="7" w:tplc="141A0019" w:tentative="1">
      <w:start w:val="1"/>
      <w:numFmt w:val="lowerLetter"/>
      <w:lvlText w:val="%8."/>
      <w:lvlJc w:val="left"/>
      <w:pPr>
        <w:ind w:left="6735" w:hanging="360"/>
      </w:pPr>
    </w:lvl>
    <w:lvl w:ilvl="8" w:tplc="141A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7E3752B0"/>
    <w:multiLevelType w:val="hybridMultilevel"/>
    <w:tmpl w:val="B84CD3A8"/>
    <w:lvl w:ilvl="0" w:tplc="7A8E1324">
      <w:start w:val="1"/>
      <w:numFmt w:val="upperRoman"/>
      <w:lvlText w:val="%1."/>
      <w:lvlJc w:val="left"/>
      <w:pPr>
        <w:ind w:left="2111" w:hanging="72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2471" w:hanging="360"/>
      </w:pPr>
    </w:lvl>
    <w:lvl w:ilvl="2" w:tplc="141A001B" w:tentative="1">
      <w:start w:val="1"/>
      <w:numFmt w:val="lowerRoman"/>
      <w:lvlText w:val="%3."/>
      <w:lvlJc w:val="right"/>
      <w:pPr>
        <w:ind w:left="3191" w:hanging="180"/>
      </w:pPr>
    </w:lvl>
    <w:lvl w:ilvl="3" w:tplc="141A000F" w:tentative="1">
      <w:start w:val="1"/>
      <w:numFmt w:val="decimal"/>
      <w:lvlText w:val="%4."/>
      <w:lvlJc w:val="left"/>
      <w:pPr>
        <w:ind w:left="3911" w:hanging="360"/>
      </w:pPr>
    </w:lvl>
    <w:lvl w:ilvl="4" w:tplc="141A0019" w:tentative="1">
      <w:start w:val="1"/>
      <w:numFmt w:val="lowerLetter"/>
      <w:lvlText w:val="%5."/>
      <w:lvlJc w:val="left"/>
      <w:pPr>
        <w:ind w:left="4631" w:hanging="360"/>
      </w:pPr>
    </w:lvl>
    <w:lvl w:ilvl="5" w:tplc="141A001B" w:tentative="1">
      <w:start w:val="1"/>
      <w:numFmt w:val="lowerRoman"/>
      <w:lvlText w:val="%6."/>
      <w:lvlJc w:val="right"/>
      <w:pPr>
        <w:ind w:left="5351" w:hanging="180"/>
      </w:pPr>
    </w:lvl>
    <w:lvl w:ilvl="6" w:tplc="141A000F" w:tentative="1">
      <w:start w:val="1"/>
      <w:numFmt w:val="decimal"/>
      <w:lvlText w:val="%7."/>
      <w:lvlJc w:val="left"/>
      <w:pPr>
        <w:ind w:left="6071" w:hanging="360"/>
      </w:pPr>
    </w:lvl>
    <w:lvl w:ilvl="7" w:tplc="141A0019" w:tentative="1">
      <w:start w:val="1"/>
      <w:numFmt w:val="lowerLetter"/>
      <w:lvlText w:val="%8."/>
      <w:lvlJc w:val="left"/>
      <w:pPr>
        <w:ind w:left="6791" w:hanging="360"/>
      </w:pPr>
    </w:lvl>
    <w:lvl w:ilvl="8" w:tplc="141A001B" w:tentative="1">
      <w:start w:val="1"/>
      <w:numFmt w:val="lowerRoman"/>
      <w:lvlText w:val="%9."/>
      <w:lvlJc w:val="right"/>
      <w:pPr>
        <w:ind w:left="7511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49D"/>
    <w:rsid w:val="000605BD"/>
    <w:rsid w:val="0008561B"/>
    <w:rsid w:val="00087CF1"/>
    <w:rsid w:val="000D1A39"/>
    <w:rsid w:val="001043ED"/>
    <w:rsid w:val="001B282B"/>
    <w:rsid w:val="001C683B"/>
    <w:rsid w:val="001E6006"/>
    <w:rsid w:val="00286DA0"/>
    <w:rsid w:val="002C693A"/>
    <w:rsid w:val="00310928"/>
    <w:rsid w:val="003729A5"/>
    <w:rsid w:val="003E36F9"/>
    <w:rsid w:val="003E793C"/>
    <w:rsid w:val="003F0932"/>
    <w:rsid w:val="00407CAD"/>
    <w:rsid w:val="00464550"/>
    <w:rsid w:val="004738A7"/>
    <w:rsid w:val="00477AE1"/>
    <w:rsid w:val="004C1473"/>
    <w:rsid w:val="00646BA3"/>
    <w:rsid w:val="00654553"/>
    <w:rsid w:val="00665A79"/>
    <w:rsid w:val="00694CBC"/>
    <w:rsid w:val="006D07A3"/>
    <w:rsid w:val="006F30EB"/>
    <w:rsid w:val="00747712"/>
    <w:rsid w:val="007654CA"/>
    <w:rsid w:val="00776C5A"/>
    <w:rsid w:val="007A5C83"/>
    <w:rsid w:val="007E5257"/>
    <w:rsid w:val="007F3E25"/>
    <w:rsid w:val="008219F4"/>
    <w:rsid w:val="008B3BC8"/>
    <w:rsid w:val="008D4E41"/>
    <w:rsid w:val="008E47EF"/>
    <w:rsid w:val="0091035E"/>
    <w:rsid w:val="0091543F"/>
    <w:rsid w:val="009278C9"/>
    <w:rsid w:val="009906E9"/>
    <w:rsid w:val="00A1029F"/>
    <w:rsid w:val="00A212FA"/>
    <w:rsid w:val="00AF05B9"/>
    <w:rsid w:val="00B63598"/>
    <w:rsid w:val="00B817E3"/>
    <w:rsid w:val="00BC3C0E"/>
    <w:rsid w:val="00BF6D09"/>
    <w:rsid w:val="00C25D17"/>
    <w:rsid w:val="00C61AA2"/>
    <w:rsid w:val="00C917FC"/>
    <w:rsid w:val="00CB4365"/>
    <w:rsid w:val="00CC2243"/>
    <w:rsid w:val="00CC7281"/>
    <w:rsid w:val="00CE366F"/>
    <w:rsid w:val="00D94E35"/>
    <w:rsid w:val="00DA08ED"/>
    <w:rsid w:val="00DC2111"/>
    <w:rsid w:val="00DD20A8"/>
    <w:rsid w:val="00DD64DD"/>
    <w:rsid w:val="00DE112B"/>
    <w:rsid w:val="00DE649D"/>
    <w:rsid w:val="00DF4966"/>
    <w:rsid w:val="00E14138"/>
    <w:rsid w:val="00EC4AE2"/>
    <w:rsid w:val="00ED613F"/>
    <w:rsid w:val="00EE1C5A"/>
    <w:rsid w:val="00FA0E3E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uiPriority="0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Header">
    <w:name w:val="header"/>
    <w:basedOn w:val="Normal"/>
    <w:link w:val="HeaderChar"/>
    <w:rsid w:val="008B3BC8"/>
    <w:pPr>
      <w:tabs>
        <w:tab w:val="center" w:pos="4153"/>
        <w:tab w:val="right" w:pos="8306"/>
      </w:tabs>
      <w:spacing w:after="0" w:line="240" w:lineRule="auto"/>
      <w:ind w:left="0" w:right="0"/>
    </w:pPr>
    <w:rPr>
      <w:rFonts w:ascii="Arial" w:eastAsia="Times New Roman" w:hAnsi="Arial" w:cs="Times New Roman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rsid w:val="008B3BC8"/>
    <w:rPr>
      <w:rFonts w:ascii="Arial" w:eastAsia="Times New Roman" w:hAnsi="Arial" w:cs="Times New Roman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A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1043ED"/>
    <w:pPr>
      <w:ind w:left="720"/>
      <w:contextualSpacing/>
    </w:pPr>
  </w:style>
  <w:style w:type="character" w:styleId="Hyperlink">
    <w:name w:val="Hyperlink"/>
    <w:rsid w:val="00B817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uiPriority="0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Header">
    <w:name w:val="header"/>
    <w:basedOn w:val="Normal"/>
    <w:link w:val="HeaderChar"/>
    <w:rsid w:val="008B3BC8"/>
    <w:pPr>
      <w:tabs>
        <w:tab w:val="center" w:pos="4153"/>
        <w:tab w:val="right" w:pos="8306"/>
      </w:tabs>
      <w:spacing w:after="0" w:line="240" w:lineRule="auto"/>
      <w:ind w:left="0" w:right="0"/>
    </w:pPr>
    <w:rPr>
      <w:rFonts w:ascii="Arial" w:eastAsia="Times New Roman" w:hAnsi="Arial" w:cs="Times New Roman"/>
      <w:color w:val="auto"/>
      <w:sz w:val="22"/>
      <w:lang w:eastAsia="en-US"/>
    </w:rPr>
  </w:style>
  <w:style w:type="character" w:customStyle="1" w:styleId="HeaderChar">
    <w:name w:val="Header Char"/>
    <w:basedOn w:val="DefaultParagraphFont"/>
    <w:link w:val="Header"/>
    <w:rsid w:val="008B3BC8"/>
    <w:rPr>
      <w:rFonts w:ascii="Arial" w:eastAsia="Times New Roman" w:hAnsi="Arial" w:cs="Times New Roman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A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1043ED"/>
    <w:pPr>
      <w:ind w:left="720"/>
      <w:contextualSpacing/>
    </w:pPr>
  </w:style>
  <w:style w:type="character" w:styleId="Hyperlink">
    <w:name w:val="Hyperlink"/>
    <w:rsid w:val="00B817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44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5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72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1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1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74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8494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9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6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16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60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9681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40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osnia@berlin-chemie.com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mailto:bosnia@berlin-chemi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hovicd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E587F-9FEB-484D-B431-973F557D3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1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Dzenana Sehovic</dc:creator>
  <cp:lastModifiedBy>Adisa Dzudza</cp:lastModifiedBy>
  <cp:revision>4</cp:revision>
  <cp:lastPrinted>2019-09-24T10:53:00Z</cp:lastPrinted>
  <dcterms:created xsi:type="dcterms:W3CDTF">2019-09-24T11:05:00Z</dcterms:created>
  <dcterms:modified xsi:type="dcterms:W3CDTF">2019-09-25T10:49:00Z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